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77" w:type="dxa"/>
        <w:jc w:val="center"/>
        <w:tblLook w:val="00A0"/>
      </w:tblPr>
      <w:tblGrid>
        <w:gridCol w:w="318"/>
        <w:gridCol w:w="1526"/>
        <w:gridCol w:w="2693"/>
        <w:gridCol w:w="2552"/>
        <w:gridCol w:w="2126"/>
        <w:gridCol w:w="1476"/>
        <w:gridCol w:w="236"/>
        <w:gridCol w:w="145"/>
        <w:gridCol w:w="91"/>
        <w:gridCol w:w="236"/>
        <w:gridCol w:w="1329"/>
        <w:gridCol w:w="236"/>
        <w:gridCol w:w="64"/>
        <w:gridCol w:w="609"/>
        <w:gridCol w:w="1134"/>
        <w:gridCol w:w="306"/>
      </w:tblGrid>
      <w:tr w:rsidR="009313D4" w:rsidRPr="00435676">
        <w:trPr>
          <w:gridBefore w:val="1"/>
          <w:wBefore w:w="318" w:type="dxa"/>
          <w:trHeight w:val="540"/>
          <w:jc w:val="center"/>
        </w:trPr>
        <w:tc>
          <w:tcPr>
            <w:tcW w:w="14759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13D4" w:rsidRDefault="009313D4" w:rsidP="00A26A4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r w:rsidRPr="00365A86">
              <w:rPr>
                <w:rFonts w:ascii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海南省统计局征选</w:t>
            </w:r>
            <w:r w:rsidRPr="00365A86">
              <w:rPr>
                <w:rFonts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>2023-2025</w:t>
            </w:r>
            <w:r w:rsidRPr="00365A86">
              <w:rPr>
                <w:rFonts w:ascii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年海南省统计大数据平台项目</w:t>
            </w:r>
          </w:p>
          <w:p w:rsidR="009313D4" w:rsidRPr="00435676" w:rsidRDefault="009313D4" w:rsidP="00A26A4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r w:rsidRPr="00365A86">
              <w:rPr>
                <w:rFonts w:ascii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运维服务采购招标代理机构</w:t>
            </w:r>
            <w:r w:rsidRPr="00435676">
              <w:rPr>
                <w:rFonts w:ascii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申报表</w:t>
            </w:r>
          </w:p>
        </w:tc>
      </w:tr>
      <w:tr w:rsidR="009313D4">
        <w:tblPrEx>
          <w:jc w:val="left"/>
          <w:tblLook w:val="0000"/>
        </w:tblPrEx>
        <w:trPr>
          <w:gridAfter w:val="2"/>
          <w:wAfter w:w="1440" w:type="dxa"/>
          <w:trHeight w:val="390"/>
        </w:trPr>
        <w:tc>
          <w:tcPr>
            <w:tcW w:w="1069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9313D4">
            <w:pPr>
              <w:widowControl/>
              <w:ind w:firstLineChars="100" w:firstLine="31680"/>
              <w:jc w:val="left"/>
              <w:rPr>
                <w:rFonts w:ascii="宋体" w:cs="Times New Roman"/>
                <w:kern w:val="0"/>
                <w:sz w:val="28"/>
                <w:szCs w:val="28"/>
              </w:rPr>
            </w:pPr>
            <w:r w:rsidRPr="0073464F">
              <w:rPr>
                <w:rFonts w:ascii="宋体" w:hAnsi="宋体" w:cs="宋体" w:hint="eastAsia"/>
                <w:kern w:val="0"/>
                <w:sz w:val="28"/>
                <w:szCs w:val="28"/>
              </w:rPr>
              <w:t>投标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单位（盖章）：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1268"/>
        </w:trPr>
        <w:tc>
          <w:tcPr>
            <w:tcW w:w="184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序</w:t>
            </w: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号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规格要求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特殊要求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单价</w:t>
            </w:r>
          </w:p>
        </w:tc>
        <w:tc>
          <w:tcPr>
            <w:tcW w:w="185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数量</w:t>
            </w:r>
          </w:p>
        </w:tc>
        <w:tc>
          <w:tcPr>
            <w:tcW w:w="195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单项</w:t>
            </w:r>
          </w:p>
          <w:p w:rsidR="009313D4" w:rsidRDefault="009313D4" w:rsidP="007B78E8">
            <w:pPr>
              <w:ind w:left="72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合计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备注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48"/>
        </w:trPr>
        <w:tc>
          <w:tcPr>
            <w:tcW w:w="18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1</w:t>
            </w: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Pr="00365A86" w:rsidRDefault="009313D4" w:rsidP="007B78E8">
            <w:pPr>
              <w:widowControl/>
              <w:jc w:val="center"/>
              <w:rPr>
                <w:rFonts w:ascii="宋体" w:cs="Times New Roman"/>
                <w:kern w:val="0"/>
              </w:rPr>
            </w:pPr>
            <w:r w:rsidRPr="00365A86">
              <w:rPr>
                <w:rFonts w:ascii="仿宋_GB2312" w:eastAsia="仿宋_GB2312" w:cs="仿宋_GB2312" w:hint="eastAsia"/>
                <w:sz w:val="24"/>
                <w:szCs w:val="24"/>
              </w:rPr>
              <w:t>详见招标公告中的招标代理机构资质要求。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5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74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14"/>
        </w:trPr>
        <w:tc>
          <w:tcPr>
            <w:tcW w:w="18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5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20"/>
        </w:trPr>
        <w:tc>
          <w:tcPr>
            <w:tcW w:w="18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95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313D4" w:rsidRDefault="009313D4" w:rsidP="007B78E8">
            <w:pPr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05"/>
        </w:trPr>
        <w:tc>
          <w:tcPr>
            <w:tcW w:w="184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开标监督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部门领导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81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总控制价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56"/>
        </w:trPr>
        <w:tc>
          <w:tcPr>
            <w:tcW w:w="184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签名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381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738"/>
        </w:trPr>
        <w:tc>
          <w:tcPr>
            <w:tcW w:w="184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参与开标</w:t>
            </w:r>
          </w:p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人员签名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验收签名</w:t>
            </w:r>
          </w:p>
        </w:tc>
        <w:tc>
          <w:tcPr>
            <w:tcW w:w="5939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0"/>
                <w:szCs w:val="30"/>
              </w:rPr>
              <w:t>是否分发</w:t>
            </w:r>
          </w:p>
        </w:tc>
      </w:tr>
      <w:tr w:rsidR="009313D4">
        <w:tblPrEx>
          <w:jc w:val="left"/>
          <w:tblLook w:val="0000"/>
        </w:tblPrEx>
        <w:trPr>
          <w:gridAfter w:val="1"/>
          <w:wAfter w:w="306" w:type="dxa"/>
          <w:trHeight w:val="402"/>
        </w:trPr>
        <w:tc>
          <w:tcPr>
            <w:tcW w:w="184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5939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left"/>
              <w:rPr>
                <w:rFonts w:ascii="宋体" w:cs="Times New Roman"/>
                <w:kern w:val="0"/>
                <w:sz w:val="32"/>
                <w:szCs w:val="32"/>
              </w:rPr>
            </w:pP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313D4" w:rsidRDefault="009313D4" w:rsidP="007B78E8">
            <w:pPr>
              <w:widowControl/>
              <w:spacing w:line="480" w:lineRule="exact"/>
              <w:jc w:val="center"/>
              <w:rPr>
                <w:rFonts w:ascii="宋体" w:cs="Times New Roman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kern w:val="0"/>
                <w:sz w:val="30"/>
                <w:szCs w:val="30"/>
              </w:rPr>
              <w:t xml:space="preserve">　</w:t>
            </w:r>
          </w:p>
        </w:tc>
      </w:tr>
    </w:tbl>
    <w:p w:rsidR="009313D4" w:rsidRDefault="009313D4" w:rsidP="0045720B">
      <w:pPr>
        <w:widowControl/>
        <w:spacing w:line="300" w:lineRule="exact"/>
        <w:jc w:val="left"/>
        <w:rPr>
          <w:rFonts w:ascii="宋体" w:cs="Times New Roman"/>
          <w:kern w:val="0"/>
          <w:sz w:val="24"/>
          <w:szCs w:val="24"/>
        </w:rPr>
      </w:pPr>
      <w:r>
        <w:rPr>
          <w:rFonts w:ascii="宋体" w:cs="Times New Roman"/>
          <w:kern w:val="0"/>
          <w:sz w:val="24"/>
          <w:szCs w:val="24"/>
        </w:rPr>
        <w:br/>
      </w:r>
      <w:r>
        <w:rPr>
          <w:rFonts w:ascii="宋体" w:hAnsi="宋体" w:cs="宋体" w:hint="eastAsia"/>
          <w:kern w:val="0"/>
          <w:sz w:val="24"/>
          <w:szCs w:val="24"/>
        </w:rPr>
        <w:t>填写说明：</w:t>
      </w:r>
      <w:r>
        <w:rPr>
          <w:rFonts w:ascii="宋体" w:hAnsi="宋体" w:cs="宋体"/>
          <w:kern w:val="0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宋体" w:hAnsi="宋体" w:cs="宋体" w:hint="eastAsia"/>
          <w:kern w:val="0"/>
          <w:sz w:val="24"/>
          <w:szCs w:val="24"/>
        </w:rPr>
        <w:t>申报时间：</w:t>
      </w:r>
    </w:p>
    <w:p w:rsidR="009313D4" w:rsidRPr="0045720B" w:rsidRDefault="009313D4" w:rsidP="0045720B">
      <w:pPr>
        <w:rPr>
          <w:rFonts w:cs="Times New Roman"/>
        </w:rPr>
      </w:pPr>
      <w:r>
        <w:rPr>
          <w:rFonts w:ascii="宋体" w:hAnsi="宋体" w:cs="宋体" w:hint="eastAsia"/>
          <w:spacing w:val="-10"/>
          <w:kern w:val="0"/>
          <w:sz w:val="24"/>
          <w:szCs w:val="24"/>
        </w:rPr>
        <w:t>投标单位凭申报部门签名确认的原始申报表，填写规格要求、</w:t>
      </w:r>
      <w:r w:rsidRPr="00883BE0">
        <w:rPr>
          <w:rFonts w:ascii="宋体" w:hAnsi="宋体" w:cs="宋体" w:hint="eastAsia"/>
          <w:spacing w:val="-10"/>
          <w:kern w:val="0"/>
          <w:sz w:val="24"/>
          <w:szCs w:val="24"/>
        </w:rPr>
        <w:t>特殊要求</w:t>
      </w:r>
      <w:r>
        <w:rPr>
          <w:rFonts w:ascii="宋体" w:hAnsi="宋体" w:cs="宋体" w:hint="eastAsia"/>
          <w:spacing w:val="-10"/>
          <w:kern w:val="0"/>
          <w:sz w:val="24"/>
          <w:szCs w:val="24"/>
        </w:rPr>
        <w:t>、单价、单项合计、总合计金额，加盖单位印章后，密封交付办公室组织开标。</w:t>
      </w:r>
    </w:p>
    <w:sectPr w:rsidR="009313D4" w:rsidRPr="0045720B" w:rsidSect="00A26A4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3D4" w:rsidRDefault="009313D4" w:rsidP="00A26A4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313D4" w:rsidRDefault="009313D4" w:rsidP="00A26A4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3D4" w:rsidRDefault="009313D4" w:rsidP="00A26A4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313D4" w:rsidRDefault="009313D4" w:rsidP="00A26A4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70E6B"/>
    <w:multiLevelType w:val="hybridMultilevel"/>
    <w:tmpl w:val="D048026A"/>
    <w:lvl w:ilvl="0" w:tplc="47F4EA66">
      <w:start w:val="1"/>
      <w:numFmt w:val="decimal"/>
      <w:lvlText w:val="%1、"/>
      <w:lvlJc w:val="left"/>
      <w:pPr>
        <w:ind w:left="36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A4C"/>
    <w:rsid w:val="000B754E"/>
    <w:rsid w:val="000F118A"/>
    <w:rsid w:val="00140935"/>
    <w:rsid w:val="001628AB"/>
    <w:rsid w:val="001A4CD8"/>
    <w:rsid w:val="001F217A"/>
    <w:rsid w:val="0022745D"/>
    <w:rsid w:val="0025658E"/>
    <w:rsid w:val="00281A15"/>
    <w:rsid w:val="00286684"/>
    <w:rsid w:val="002C008D"/>
    <w:rsid w:val="002F4ECB"/>
    <w:rsid w:val="00304644"/>
    <w:rsid w:val="003375D9"/>
    <w:rsid w:val="00365A86"/>
    <w:rsid w:val="003E2B4F"/>
    <w:rsid w:val="003E3BEB"/>
    <w:rsid w:val="00435676"/>
    <w:rsid w:val="0045720B"/>
    <w:rsid w:val="004970C4"/>
    <w:rsid w:val="004C4AC2"/>
    <w:rsid w:val="00533AD8"/>
    <w:rsid w:val="00535EAD"/>
    <w:rsid w:val="006E594F"/>
    <w:rsid w:val="007157A0"/>
    <w:rsid w:val="0073464F"/>
    <w:rsid w:val="00741623"/>
    <w:rsid w:val="00741F59"/>
    <w:rsid w:val="00751042"/>
    <w:rsid w:val="007B78E8"/>
    <w:rsid w:val="00820024"/>
    <w:rsid w:val="00883BE0"/>
    <w:rsid w:val="008D5CA7"/>
    <w:rsid w:val="0092205C"/>
    <w:rsid w:val="009313D4"/>
    <w:rsid w:val="009541F8"/>
    <w:rsid w:val="0098112C"/>
    <w:rsid w:val="00982EAB"/>
    <w:rsid w:val="009A46FB"/>
    <w:rsid w:val="009E5A3F"/>
    <w:rsid w:val="00A25FC4"/>
    <w:rsid w:val="00A26A4C"/>
    <w:rsid w:val="00AB3E95"/>
    <w:rsid w:val="00AF248D"/>
    <w:rsid w:val="00B45607"/>
    <w:rsid w:val="00B54B52"/>
    <w:rsid w:val="00BF60F2"/>
    <w:rsid w:val="00C861E2"/>
    <w:rsid w:val="00CA5E1C"/>
    <w:rsid w:val="00CF1596"/>
    <w:rsid w:val="00DA0657"/>
    <w:rsid w:val="00DB3654"/>
    <w:rsid w:val="00DC1A3C"/>
    <w:rsid w:val="00DD298C"/>
    <w:rsid w:val="00DD4A3C"/>
    <w:rsid w:val="00E16269"/>
    <w:rsid w:val="00E45920"/>
    <w:rsid w:val="00ED7944"/>
    <w:rsid w:val="00F57B20"/>
    <w:rsid w:val="00F925C5"/>
    <w:rsid w:val="00FE0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E95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26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26A4C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A26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26A4C"/>
    <w:rPr>
      <w:sz w:val="18"/>
      <w:szCs w:val="18"/>
    </w:rPr>
  </w:style>
  <w:style w:type="paragraph" w:customStyle="1" w:styleId="Char">
    <w:name w:val="Char"/>
    <w:basedOn w:val="Normal"/>
    <w:uiPriority w:val="99"/>
    <w:rsid w:val="00E45920"/>
    <w:pPr>
      <w:tabs>
        <w:tab w:val="left" w:pos="360"/>
      </w:tabs>
      <w:jc w:val="center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E4592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58</Words>
  <Characters>334</Characters>
  <Application>Microsoft Office Outlook</Application>
  <DocSecurity>0</DocSecurity>
  <Lines>0</Lines>
  <Paragraphs>0</Paragraphs>
  <ScaleCrop>false</ScaleCrop>
  <Company>国家统计局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海南省统计局征选2023年-2025年海南省统计大数据平台项目</dc:title>
  <dc:subject/>
  <dc:creator>未定义</dc:creator>
  <cp:keywords/>
  <dc:description/>
  <cp:lastModifiedBy>张帆</cp:lastModifiedBy>
  <cp:revision>8</cp:revision>
  <dcterms:created xsi:type="dcterms:W3CDTF">2023-07-26T04:11:00Z</dcterms:created>
  <dcterms:modified xsi:type="dcterms:W3CDTF">2023-09-28T01:42:00Z</dcterms:modified>
</cp:coreProperties>
</file>